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E9F" w:rsidRDefault="00FF0E9F" w:rsidP="002A5477">
      <w:pPr>
        <w:pStyle w:val="Heading2"/>
        <w:spacing w:before="0" w:after="0"/>
        <w:jc w:val="center"/>
        <w:rPr>
          <w:rFonts w:ascii="Times New Roman" w:hAnsi="Times New Roman" w:cs="Times New Roman"/>
          <w:bCs w:val="0"/>
          <w:i w:val="0"/>
          <w:iCs w:val="0"/>
          <w:color w:val="FF0000"/>
          <w:sz w:val="32"/>
          <w:szCs w:val="32"/>
          <w:lang w:val="it-IT"/>
        </w:rPr>
      </w:pPr>
      <w:r w:rsidRPr="005601C8">
        <w:rPr>
          <w:sz w:val="36"/>
          <w:szCs w:val="36"/>
        </w:rPr>
        <w:t>Iscrizioni aperte fino al 27 febbraio 2015</w:t>
      </w:r>
      <w:r w:rsidRPr="005601C8">
        <w:rPr>
          <w:sz w:val="36"/>
          <w:szCs w:val="36"/>
        </w:rPr>
        <w:br/>
      </w:r>
      <w:r>
        <w:t>per e-m</w:t>
      </w:r>
      <w:r w:rsidRPr="005601C8">
        <w:t xml:space="preserve">ail </w:t>
      </w:r>
      <w:r>
        <w:t xml:space="preserve">a </w:t>
      </w:r>
      <w:r>
        <w:rPr>
          <w:color w:val="FF0000"/>
        </w:rPr>
        <w:t>politichegiovanili</w:t>
      </w:r>
      <w:r w:rsidRPr="002A5477">
        <w:rPr>
          <w:color w:val="FF0000"/>
        </w:rPr>
        <w:t>@provincia.tn.it</w:t>
      </w:r>
      <w:r>
        <w:t xml:space="preserve"> </w:t>
      </w:r>
      <w:r w:rsidRPr="005601C8">
        <w:t xml:space="preserve">o via fax: </w:t>
      </w:r>
      <w:r w:rsidRPr="002A5477">
        <w:rPr>
          <w:color w:val="FF0000"/>
        </w:rPr>
        <w:t xml:space="preserve">+39 </w:t>
      </w:r>
      <w:r w:rsidRPr="002A5477">
        <w:rPr>
          <w:bCs w:val="0"/>
          <w:iCs w:val="0"/>
          <w:color w:val="FF0000"/>
          <w:lang w:val="it-IT"/>
        </w:rPr>
        <w:t>0461 499270</w:t>
      </w:r>
    </w:p>
    <w:p w:rsidR="00FF0E9F" w:rsidRPr="002A5477" w:rsidRDefault="00FF0E9F" w:rsidP="002A5477">
      <w:pPr>
        <w:rPr>
          <w:lang w:val="it-IT" w:eastAsia="de-DE"/>
        </w:rPr>
      </w:pPr>
    </w:p>
    <w:p w:rsidR="00FF0E9F" w:rsidRPr="005601C8" w:rsidRDefault="00FF0E9F" w:rsidP="009D30EE">
      <w:pPr>
        <w:jc w:val="center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„Festival della Gioventù dell’</w:t>
      </w:r>
      <w:r w:rsidRPr="005601C8">
        <w:rPr>
          <w:b/>
          <w:sz w:val="32"/>
          <w:szCs w:val="32"/>
          <w:lang w:val="it-IT"/>
        </w:rPr>
        <w:t xml:space="preserve">Euregio 2015: </w:t>
      </w:r>
    </w:p>
    <w:p w:rsidR="00FF0E9F" w:rsidRPr="005601C8" w:rsidRDefault="00FF0E9F" w:rsidP="009D30EE">
      <w:pPr>
        <w:jc w:val="center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Costruiamo insieme l’</w:t>
      </w:r>
      <w:r w:rsidRPr="005601C8">
        <w:rPr>
          <w:b/>
          <w:sz w:val="32"/>
          <w:szCs w:val="32"/>
          <w:lang w:val="it-IT"/>
        </w:rPr>
        <w:t>Euregio!“</w:t>
      </w:r>
    </w:p>
    <w:p w:rsidR="00FF0E9F" w:rsidRPr="00E55C71" w:rsidRDefault="00FF0E9F" w:rsidP="009D30EE">
      <w:pPr>
        <w:jc w:val="center"/>
        <w:rPr>
          <w:b/>
          <w:sz w:val="26"/>
          <w:szCs w:val="26"/>
          <w:lang w:val="it-IT"/>
        </w:rPr>
      </w:pPr>
      <w:r w:rsidRPr="00E55C71">
        <w:rPr>
          <w:b/>
          <w:sz w:val="26"/>
          <w:szCs w:val="26"/>
          <w:lang w:val="it-IT"/>
        </w:rPr>
        <w:t>Riva del Garda – Meran</w:t>
      </w:r>
      <w:r>
        <w:rPr>
          <w:b/>
          <w:sz w:val="26"/>
          <w:szCs w:val="26"/>
          <w:lang w:val="it-IT"/>
        </w:rPr>
        <w:t>o</w:t>
      </w:r>
      <w:r w:rsidRPr="00E55C71">
        <w:rPr>
          <w:b/>
          <w:sz w:val="26"/>
          <w:szCs w:val="26"/>
          <w:lang w:val="it-IT"/>
        </w:rPr>
        <w:t xml:space="preserve"> - Stams</w:t>
      </w:r>
    </w:p>
    <w:p w:rsidR="00FF0E9F" w:rsidRPr="005601C8" w:rsidRDefault="00FF0E9F" w:rsidP="009D30EE">
      <w:pPr>
        <w:jc w:val="center"/>
        <w:rPr>
          <w:b/>
          <w:sz w:val="26"/>
          <w:szCs w:val="26"/>
          <w:lang w:val="it-IT"/>
        </w:rPr>
      </w:pPr>
      <w:r>
        <w:rPr>
          <w:b/>
          <w:sz w:val="26"/>
          <w:szCs w:val="26"/>
          <w:lang w:val="it-IT"/>
        </w:rPr>
        <w:t xml:space="preserve">dal </w:t>
      </w:r>
      <w:r w:rsidRPr="00E55C71">
        <w:rPr>
          <w:b/>
          <w:sz w:val="26"/>
          <w:szCs w:val="26"/>
          <w:lang w:val="it-IT"/>
        </w:rPr>
        <w:t>25</w:t>
      </w:r>
      <w:r>
        <w:rPr>
          <w:b/>
          <w:sz w:val="26"/>
          <w:szCs w:val="26"/>
          <w:lang w:val="it-IT"/>
        </w:rPr>
        <w:t xml:space="preserve"> al 28 marzo </w:t>
      </w:r>
      <w:r w:rsidRPr="005601C8">
        <w:rPr>
          <w:b/>
          <w:sz w:val="26"/>
          <w:szCs w:val="26"/>
          <w:lang w:val="it-IT"/>
        </w:rPr>
        <w:t>2015</w:t>
      </w:r>
    </w:p>
    <w:p w:rsidR="00FF0E9F" w:rsidRPr="005601C8" w:rsidRDefault="00FF0E9F" w:rsidP="004C5DA9">
      <w:pPr>
        <w:jc w:val="center"/>
        <w:rPr>
          <w:b/>
          <w:sz w:val="12"/>
          <w:lang w:val="it-IT"/>
        </w:rPr>
      </w:pPr>
    </w:p>
    <w:p w:rsidR="00FF0E9F" w:rsidRPr="005601C8" w:rsidRDefault="00FF0E9F" w:rsidP="004C5DA9">
      <w:pPr>
        <w:jc w:val="center"/>
        <w:rPr>
          <w:b/>
          <w:sz w:val="12"/>
          <w:lang w:val="it-IT"/>
        </w:rPr>
      </w:pPr>
    </w:p>
    <w:p w:rsidR="00FF0E9F" w:rsidRPr="005601C8" w:rsidRDefault="00FF0E9F">
      <w:pPr>
        <w:rPr>
          <w:lang w:val="it-IT"/>
        </w:rPr>
      </w:pPr>
    </w:p>
    <w:p w:rsidR="00FF0E9F" w:rsidRPr="005601C8" w:rsidRDefault="00FF0E9F">
      <w:pPr>
        <w:rPr>
          <w:lang w:val="it-IT"/>
        </w:rPr>
      </w:pPr>
      <w:r w:rsidRPr="005601C8">
        <w:rPr>
          <w:lang w:val="it-IT"/>
        </w:rPr>
        <w:t>Cognome:</w:t>
      </w:r>
      <w:r w:rsidRPr="005601C8">
        <w:rPr>
          <w:lang w:val="it-IT"/>
        </w:rPr>
        <w:tab/>
        <w:t xml:space="preserve">___________________________ </w:t>
      </w:r>
      <w:r w:rsidRPr="005601C8">
        <w:rPr>
          <w:lang w:val="it-IT"/>
        </w:rPr>
        <w:tab/>
        <w:t>Nome: ____________________________________</w:t>
      </w:r>
    </w:p>
    <w:p w:rsidR="00FF0E9F" w:rsidRPr="005601C8" w:rsidRDefault="00FF0E9F">
      <w:pPr>
        <w:rPr>
          <w:sz w:val="16"/>
          <w:szCs w:val="16"/>
          <w:lang w:val="it-IT"/>
        </w:rPr>
      </w:pPr>
    </w:p>
    <w:p w:rsidR="00FF0E9F" w:rsidRPr="005601C8" w:rsidRDefault="00FF0E9F">
      <w:pPr>
        <w:rPr>
          <w:lang w:val="it-IT"/>
        </w:rPr>
      </w:pPr>
      <w:r w:rsidRPr="005601C8">
        <w:rPr>
          <w:lang w:val="it-IT"/>
        </w:rPr>
        <w:t xml:space="preserve">Data di nascita:______________________ </w:t>
      </w:r>
      <w:r w:rsidRPr="005601C8">
        <w:rPr>
          <w:lang w:val="it-IT"/>
        </w:rPr>
        <w:tab/>
      </w:r>
      <w:r w:rsidRPr="005601C8">
        <w:rPr>
          <w:lang w:val="it-IT"/>
        </w:rPr>
        <w:tab/>
        <w:t>Luogo di nascita: ____________________________</w:t>
      </w:r>
    </w:p>
    <w:p w:rsidR="00FF0E9F" w:rsidRPr="005601C8" w:rsidRDefault="00FF0E9F">
      <w:pPr>
        <w:rPr>
          <w:sz w:val="16"/>
          <w:szCs w:val="16"/>
          <w:lang w:val="it-IT"/>
        </w:rPr>
      </w:pPr>
    </w:p>
    <w:p w:rsidR="00FF0E9F" w:rsidRPr="005601C8" w:rsidRDefault="00FF0E9F" w:rsidP="008A1925">
      <w:pPr>
        <w:rPr>
          <w:lang w:val="it-IT"/>
        </w:rPr>
      </w:pPr>
      <w:r w:rsidRPr="005601C8">
        <w:rPr>
          <w:lang w:val="it-IT"/>
        </w:rPr>
        <w:t xml:space="preserve">Residenza:   ___________________________ </w:t>
      </w:r>
      <w:r w:rsidRPr="005601C8">
        <w:rPr>
          <w:lang w:val="it-IT"/>
        </w:rPr>
        <w:tab/>
        <w:t>Indirizzo: __________________________________</w:t>
      </w:r>
    </w:p>
    <w:p w:rsidR="00FF0E9F" w:rsidRPr="005601C8" w:rsidRDefault="00FF0E9F" w:rsidP="008A1925">
      <w:pPr>
        <w:rPr>
          <w:lang w:val="it-IT"/>
        </w:rPr>
      </w:pPr>
    </w:p>
    <w:p w:rsidR="00FF0E9F" w:rsidRPr="005601C8" w:rsidRDefault="00FF0E9F" w:rsidP="0027419A">
      <w:pPr>
        <w:rPr>
          <w:lang w:val="it-IT"/>
        </w:rPr>
      </w:pPr>
      <w:r w:rsidRPr="005601C8">
        <w:rPr>
          <w:lang w:val="it-IT"/>
        </w:rPr>
        <w:t xml:space="preserve">Nazionalità:___________________________ </w:t>
      </w:r>
      <w:r w:rsidRPr="005601C8">
        <w:rPr>
          <w:lang w:val="it-IT"/>
        </w:rPr>
        <w:tab/>
        <w:t>Codice Fiscale:______________________________</w:t>
      </w:r>
    </w:p>
    <w:p w:rsidR="00FF0E9F" w:rsidRPr="005601C8" w:rsidRDefault="00FF0E9F" w:rsidP="0027419A">
      <w:pPr>
        <w:rPr>
          <w:sz w:val="16"/>
          <w:szCs w:val="16"/>
          <w:lang w:val="it-IT"/>
        </w:rPr>
      </w:pPr>
    </w:p>
    <w:p w:rsidR="00FF0E9F" w:rsidRPr="005601C8" w:rsidRDefault="00FF0E9F">
      <w:pPr>
        <w:rPr>
          <w:lang w:val="it-IT"/>
        </w:rPr>
      </w:pPr>
      <w:r w:rsidRPr="005601C8">
        <w:rPr>
          <w:lang w:val="it-IT"/>
        </w:rPr>
        <w:t xml:space="preserve">Scuola / </w:t>
      </w:r>
      <w:r>
        <w:rPr>
          <w:lang w:val="it-IT"/>
        </w:rPr>
        <w:t>Piano giovani di zona:</w:t>
      </w:r>
      <w:r w:rsidRPr="005601C8">
        <w:rPr>
          <w:lang w:val="it-IT"/>
        </w:rPr>
        <w:t>__________________________________</w:t>
      </w:r>
      <w:r>
        <w:rPr>
          <w:lang w:val="it-IT"/>
        </w:rPr>
        <w:t>_________________________</w:t>
      </w:r>
    </w:p>
    <w:p w:rsidR="00FF0E9F" w:rsidRPr="005601C8" w:rsidRDefault="00FF0E9F">
      <w:pPr>
        <w:rPr>
          <w:sz w:val="16"/>
          <w:szCs w:val="16"/>
          <w:lang w:val="it-IT"/>
        </w:rPr>
      </w:pPr>
    </w:p>
    <w:p w:rsidR="00FF0E9F" w:rsidRPr="005601C8" w:rsidRDefault="00FF0E9F">
      <w:pPr>
        <w:rPr>
          <w:lang w:val="it-IT"/>
        </w:rPr>
      </w:pPr>
      <w:r>
        <w:rPr>
          <w:lang w:val="it-IT"/>
        </w:rPr>
        <w:t>Telefono: ___________________________ e-m</w:t>
      </w:r>
      <w:r w:rsidRPr="005601C8">
        <w:rPr>
          <w:lang w:val="it-IT"/>
        </w:rPr>
        <w:t>ail: ________________________________</w:t>
      </w:r>
    </w:p>
    <w:p w:rsidR="00FF0E9F" w:rsidRPr="005601C8" w:rsidRDefault="00FF0E9F">
      <w:pPr>
        <w:rPr>
          <w:sz w:val="16"/>
          <w:szCs w:val="16"/>
          <w:lang w:val="it-IT"/>
        </w:rPr>
      </w:pPr>
    </w:p>
    <w:p w:rsidR="00FF0E9F" w:rsidRPr="005601C8" w:rsidRDefault="00FF0E9F">
      <w:pPr>
        <w:rPr>
          <w:lang w:val="it-IT"/>
        </w:rPr>
      </w:pPr>
      <w:r w:rsidRPr="005601C8">
        <w:rPr>
          <w:lang w:val="it-IT"/>
        </w:rPr>
        <w:t>Eventuali allergie:</w:t>
      </w:r>
      <w:r w:rsidRPr="005601C8">
        <w:rPr>
          <w:lang w:val="it-IT"/>
        </w:rPr>
        <w:tab/>
        <w:t>__________________________________________________________________</w:t>
      </w:r>
    </w:p>
    <w:p w:rsidR="00FF0E9F" w:rsidRDefault="00FF0E9F">
      <w:pPr>
        <w:rPr>
          <w:lang w:val="it-IT"/>
        </w:rPr>
      </w:pPr>
    </w:p>
    <w:p w:rsidR="00FF0E9F" w:rsidRDefault="00FF0E9F">
      <w:pPr>
        <w:rPr>
          <w:lang w:val="it-IT"/>
        </w:rPr>
      </w:pPr>
      <w:r>
        <w:rPr>
          <w:szCs w:val="24"/>
          <w:lang w:val="it-IT"/>
        </w:rPr>
        <w:sym w:font="Wingdings 2" w:char="F0A3"/>
      </w:r>
      <w:r>
        <w:rPr>
          <w:lang w:val="it-IT"/>
        </w:rPr>
        <w:t xml:space="preserve"> Conoscenza almeno scolastica della lingua tedesca</w:t>
      </w:r>
    </w:p>
    <w:p w:rsidR="00FF0E9F" w:rsidRDefault="00FF0E9F">
      <w:pPr>
        <w:rPr>
          <w:lang w:val="it-IT"/>
        </w:rPr>
      </w:pPr>
    </w:p>
    <w:p w:rsidR="00FF0E9F" w:rsidRPr="005601C8" w:rsidRDefault="00FF0E9F">
      <w:pPr>
        <w:rPr>
          <w:lang w:val="it-IT"/>
        </w:rPr>
      </w:pPr>
    </w:p>
    <w:p w:rsidR="00FF0E9F" w:rsidRPr="005601C8" w:rsidRDefault="00FF0E9F" w:rsidP="009A49F5">
      <w:pPr>
        <w:rPr>
          <w:lang w:val="it-IT"/>
        </w:rPr>
      </w:pPr>
      <w:r w:rsidRPr="005601C8">
        <w:rPr>
          <w:lang w:val="it-IT"/>
        </w:rPr>
        <w:t>Ho preso visione che ...</w:t>
      </w:r>
    </w:p>
    <w:p w:rsidR="00FF0E9F" w:rsidRPr="005601C8" w:rsidRDefault="00FF0E9F" w:rsidP="009A49F5">
      <w:pPr>
        <w:rPr>
          <w:lang w:val="it-IT"/>
        </w:rPr>
      </w:pPr>
    </w:p>
    <w:p w:rsidR="00FF0E9F" w:rsidRDefault="00FF0E9F" w:rsidP="009A49F5">
      <w:pPr>
        <w:rPr>
          <w:lang w:val="it-IT"/>
        </w:rPr>
      </w:pPr>
      <w:r>
        <w:rPr>
          <w:lang w:val="it-IT"/>
        </w:rPr>
        <w:t xml:space="preserve">&gt; </w:t>
      </w:r>
      <w:r w:rsidRPr="00B34C56">
        <w:rPr>
          <w:lang w:val="it-IT"/>
        </w:rPr>
        <w:t>E‘ necessario portare con sè la tessera s</w:t>
      </w:r>
      <w:r>
        <w:rPr>
          <w:lang w:val="it-IT"/>
        </w:rPr>
        <w:t>anitaria durante tutto l‘evento;</w:t>
      </w:r>
    </w:p>
    <w:p w:rsidR="00FF0E9F" w:rsidRPr="00B34C56" w:rsidRDefault="00FF0E9F" w:rsidP="009A49F5">
      <w:pPr>
        <w:rPr>
          <w:lang w:val="it-IT"/>
        </w:rPr>
      </w:pPr>
    </w:p>
    <w:p w:rsidR="00FF0E9F" w:rsidRPr="00B34C56" w:rsidRDefault="00FF0E9F" w:rsidP="009A49F5">
      <w:pPr>
        <w:rPr>
          <w:lang w:val="it-IT"/>
        </w:rPr>
      </w:pPr>
      <w:r w:rsidRPr="00B34C56">
        <w:rPr>
          <w:lang w:val="it-IT"/>
        </w:rPr>
        <w:t>... La partecipazione all’evento avviene come privati e la relativa coassicurazione si applica ai genitori;</w:t>
      </w:r>
    </w:p>
    <w:p w:rsidR="00FF0E9F" w:rsidRPr="00B34C56" w:rsidRDefault="00FF0E9F" w:rsidP="009A49F5">
      <w:pPr>
        <w:rPr>
          <w:lang w:val="it-IT"/>
        </w:rPr>
      </w:pPr>
      <w:r w:rsidRPr="00B34C56">
        <w:rPr>
          <w:lang w:val="it-IT"/>
        </w:rPr>
        <w:t>... durante l’evento non è consentita l’assunzione di alcool;</w:t>
      </w:r>
    </w:p>
    <w:p w:rsidR="00FF0E9F" w:rsidRPr="00B34C56" w:rsidRDefault="00FF0E9F" w:rsidP="002A5477">
      <w:pPr>
        <w:jc w:val="both"/>
        <w:rPr>
          <w:lang w:val="it-IT"/>
        </w:rPr>
      </w:pPr>
      <w:r w:rsidRPr="00B34C56">
        <w:rPr>
          <w:lang w:val="it-IT"/>
        </w:rPr>
        <w:t>... Nel caso di comportamenti scorretti, illegali o molesti, l'organizzatore (Ufficio comune dell’"Euregio Tirolo - Alto Adige - Trentino") si riserva il diritto di escludere i partecipanti dall’evento e rimandarli a casa a proprie spese;</w:t>
      </w:r>
    </w:p>
    <w:p w:rsidR="00FF0E9F" w:rsidRPr="00667545" w:rsidRDefault="00FF0E9F" w:rsidP="002A5477">
      <w:pPr>
        <w:jc w:val="both"/>
        <w:rPr>
          <w:lang w:val="it-IT"/>
        </w:rPr>
      </w:pPr>
      <w:r w:rsidRPr="00B34C56">
        <w:rPr>
          <w:lang w:val="it-IT"/>
        </w:rPr>
        <w:t>...Durante le manifestazioni previste dal progetto “Festival della gioventù dell’Euregio 2015” persone incaricate dal GECT “Euregio Tirolo – Alto Adige –Trentino” e dai suoi partner di progetto realizzeranno fotografie singole o di gruppo nonché riprese audio</w:t>
      </w:r>
      <w:r w:rsidRPr="00667545">
        <w:rPr>
          <w:lang w:val="it-IT"/>
        </w:rPr>
        <w:t xml:space="preserve">-video digitali e analogiche dei partecipanti e dei relatori. Con l’adesione all’iniziativa “Festival della gioventù dell’Euregio 2015” i partecipanti acconsentono all’utilizzo dei dati riportati nel modulo di partecipazione, nonché alla realizzazione di foto,  video e interviste in occasione della manifestazione, da parte del GECT “Euregio Tirolo – Alto Adige –Trentino” e dei suoi partner di progetto. Tali materiali potranno essere utilizzati su radio, televisione, carta stampata, media online, in particolare social media, e per scopi </w:t>
      </w:r>
      <w:r>
        <w:rPr>
          <w:lang w:val="it-IT"/>
        </w:rPr>
        <w:t xml:space="preserve">didattici e </w:t>
      </w:r>
      <w:r w:rsidRPr="00667545">
        <w:rPr>
          <w:lang w:val="it-IT"/>
        </w:rPr>
        <w:t xml:space="preserve">promozionali senza </w:t>
      </w:r>
      <w:r>
        <w:rPr>
          <w:lang w:val="it-IT"/>
        </w:rPr>
        <w:t>dar luogo a diritti di compenso;</w:t>
      </w:r>
    </w:p>
    <w:p w:rsidR="00FF0E9F" w:rsidRPr="005601C8" w:rsidRDefault="00FF0E9F" w:rsidP="002A5477">
      <w:pPr>
        <w:jc w:val="both"/>
        <w:rPr>
          <w:lang w:val="it-IT"/>
        </w:rPr>
      </w:pPr>
      <w:r w:rsidRPr="00667545">
        <w:rPr>
          <w:lang w:val="it-IT"/>
        </w:rPr>
        <w:t>... I dati personali forniti dai partecipanti saranno raccolti per via informatica, utilizzati unicamente ai fini della realizzazione del progetto “Festival della Gioventù dell’Euregio 2015” dal GECT “Euregio Tirolo – Alto Adige – Trentino” e dai suoi partner di progetto e potranno essere comunicati a terzi solo con il consenso delle persone interessate.</w:t>
      </w:r>
    </w:p>
    <w:p w:rsidR="00FF0E9F" w:rsidRPr="005601C8" w:rsidRDefault="00FF0E9F" w:rsidP="000F50C6">
      <w:pPr>
        <w:rPr>
          <w:lang w:val="it-IT"/>
        </w:rPr>
      </w:pPr>
      <w:r>
        <w:rPr>
          <w:lang w:val="it-IT"/>
        </w:rPr>
        <w:t>    </w:t>
      </w:r>
    </w:p>
    <w:p w:rsidR="00FF0E9F" w:rsidRDefault="00FF0E9F">
      <w:r>
        <w:t xml:space="preserve">__________________________________ </w:t>
      </w:r>
      <w:r>
        <w:tab/>
      </w:r>
      <w:r>
        <w:tab/>
        <w:t xml:space="preserve">             __________________________________</w:t>
      </w:r>
    </w:p>
    <w:tbl>
      <w:tblPr>
        <w:tblW w:w="0" w:type="auto"/>
        <w:tblLook w:val="00A0"/>
      </w:tblPr>
      <w:tblGrid>
        <w:gridCol w:w="4361"/>
        <w:gridCol w:w="5643"/>
      </w:tblGrid>
      <w:tr w:rsidR="00FF0E9F" w:rsidRPr="00016DD7" w:rsidTr="00016DD7">
        <w:tc>
          <w:tcPr>
            <w:tcW w:w="4361" w:type="dxa"/>
          </w:tcPr>
          <w:p w:rsidR="00FF0E9F" w:rsidRPr="00016DD7" w:rsidRDefault="00FF0E9F" w:rsidP="00EC5ECA">
            <w:r w:rsidRPr="00016DD7">
              <w:rPr>
                <w:sz w:val="22"/>
              </w:rPr>
              <w:t>Firma del partecipante /partecipanti</w:t>
            </w:r>
          </w:p>
        </w:tc>
        <w:tc>
          <w:tcPr>
            <w:tcW w:w="5643" w:type="dxa"/>
          </w:tcPr>
          <w:p w:rsidR="00FF0E9F" w:rsidRPr="00016DD7" w:rsidRDefault="00FF0E9F" w:rsidP="00667545">
            <w:pPr>
              <w:jc w:val="center"/>
              <w:rPr>
                <w:lang w:val="it-IT"/>
              </w:rPr>
            </w:pPr>
            <w:r>
              <w:rPr>
                <w:sz w:val="22"/>
                <w:lang w:val="it-IT"/>
              </w:rPr>
              <w:t xml:space="preserve">                      </w:t>
            </w:r>
            <w:r w:rsidRPr="00016DD7">
              <w:rPr>
                <w:sz w:val="22"/>
                <w:lang w:val="it-IT"/>
              </w:rPr>
              <w:t xml:space="preserve">Firma del genitore o chi ne fa le veci </w:t>
            </w:r>
          </w:p>
          <w:p w:rsidR="00FF0E9F" w:rsidRPr="00016DD7" w:rsidRDefault="00FF0E9F" w:rsidP="00016DD7">
            <w:pPr>
              <w:jc w:val="right"/>
              <w:rPr>
                <w:lang w:val="it-IT"/>
              </w:rPr>
            </w:pPr>
            <w:r w:rsidRPr="00016DD7">
              <w:rPr>
                <w:sz w:val="22"/>
                <w:lang w:val="it-IT"/>
              </w:rPr>
              <w:t>(nel caso il partecipante non abbia raggiunto la maggiore età)</w:t>
            </w:r>
          </w:p>
          <w:p w:rsidR="00FF0E9F" w:rsidRPr="00016DD7" w:rsidRDefault="00FF0E9F" w:rsidP="00016DD7">
            <w:pPr>
              <w:jc w:val="right"/>
              <w:rPr>
                <w:lang w:val="it-IT"/>
              </w:rPr>
            </w:pPr>
          </w:p>
        </w:tc>
      </w:tr>
      <w:tr w:rsidR="00FF0E9F" w:rsidRPr="00016DD7" w:rsidTr="00016DD7">
        <w:tc>
          <w:tcPr>
            <w:tcW w:w="4361" w:type="dxa"/>
          </w:tcPr>
          <w:p w:rsidR="00FF0E9F" w:rsidRPr="00016DD7" w:rsidRDefault="00FF0E9F" w:rsidP="00EC5ECA">
            <w:pPr>
              <w:rPr>
                <w:lang w:val="it-IT"/>
              </w:rPr>
            </w:pPr>
          </w:p>
          <w:p w:rsidR="00FF0E9F" w:rsidRPr="00016DD7" w:rsidRDefault="00FF0E9F" w:rsidP="00EC5ECA">
            <w:pPr>
              <w:rPr>
                <w:lang w:val="it-IT"/>
              </w:rPr>
            </w:pPr>
          </w:p>
        </w:tc>
        <w:tc>
          <w:tcPr>
            <w:tcW w:w="5643" w:type="dxa"/>
          </w:tcPr>
          <w:p w:rsidR="00FF0E9F" w:rsidRPr="00016DD7" w:rsidRDefault="00FF0E9F" w:rsidP="00016DD7">
            <w:pPr>
              <w:jc w:val="right"/>
              <w:rPr>
                <w:lang w:val="it-IT"/>
              </w:rPr>
            </w:pPr>
          </w:p>
        </w:tc>
      </w:tr>
    </w:tbl>
    <w:p w:rsidR="00FF0E9F" w:rsidRPr="00823939" w:rsidRDefault="00FF0E9F" w:rsidP="00750BAE">
      <w:pPr>
        <w:rPr>
          <w:sz w:val="2"/>
          <w:szCs w:val="2"/>
        </w:rPr>
      </w:pPr>
    </w:p>
    <w:sectPr w:rsidR="00FF0E9F" w:rsidRPr="00823939" w:rsidSect="00750BAE">
      <w:pgSz w:w="11906" w:h="16838"/>
      <w:pgMar w:top="907" w:right="907" w:bottom="794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85B2F"/>
    <w:multiLevelType w:val="hybridMultilevel"/>
    <w:tmpl w:val="B478D6AC"/>
    <w:lvl w:ilvl="0" w:tplc="986AB254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4B66"/>
    <w:rsid w:val="00016DD7"/>
    <w:rsid w:val="00090011"/>
    <w:rsid w:val="000F50C6"/>
    <w:rsid w:val="00136061"/>
    <w:rsid w:val="001618BD"/>
    <w:rsid w:val="001727CB"/>
    <w:rsid w:val="001821BF"/>
    <w:rsid w:val="001A75B3"/>
    <w:rsid w:val="002358D9"/>
    <w:rsid w:val="0027419A"/>
    <w:rsid w:val="002A5477"/>
    <w:rsid w:val="002C2464"/>
    <w:rsid w:val="003003D5"/>
    <w:rsid w:val="0030453C"/>
    <w:rsid w:val="0036154E"/>
    <w:rsid w:val="004363DC"/>
    <w:rsid w:val="004B2F41"/>
    <w:rsid w:val="004C5DA9"/>
    <w:rsid w:val="004F23C9"/>
    <w:rsid w:val="00536312"/>
    <w:rsid w:val="005601C8"/>
    <w:rsid w:val="00595049"/>
    <w:rsid w:val="005D5E52"/>
    <w:rsid w:val="00667545"/>
    <w:rsid w:val="006824B1"/>
    <w:rsid w:val="006C11B0"/>
    <w:rsid w:val="006E00AA"/>
    <w:rsid w:val="00750BAE"/>
    <w:rsid w:val="00823939"/>
    <w:rsid w:val="00830C30"/>
    <w:rsid w:val="0084118F"/>
    <w:rsid w:val="008A1925"/>
    <w:rsid w:val="008B75BA"/>
    <w:rsid w:val="00956862"/>
    <w:rsid w:val="009A49F5"/>
    <w:rsid w:val="009D30EE"/>
    <w:rsid w:val="00A35770"/>
    <w:rsid w:val="00AF5841"/>
    <w:rsid w:val="00B34C56"/>
    <w:rsid w:val="00BB5FC5"/>
    <w:rsid w:val="00BD75AC"/>
    <w:rsid w:val="00C66391"/>
    <w:rsid w:val="00C80F87"/>
    <w:rsid w:val="00CC4D65"/>
    <w:rsid w:val="00D7229C"/>
    <w:rsid w:val="00DD520C"/>
    <w:rsid w:val="00DE5B5C"/>
    <w:rsid w:val="00E1636F"/>
    <w:rsid w:val="00E44E35"/>
    <w:rsid w:val="00E55C71"/>
    <w:rsid w:val="00EB4B66"/>
    <w:rsid w:val="00EC5ECA"/>
    <w:rsid w:val="00EF5720"/>
    <w:rsid w:val="00FF0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F41"/>
    <w:rPr>
      <w:sz w:val="24"/>
      <w:lang w:val="de-AT"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C5DA9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de-DE" w:eastAsia="de-D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C5DA9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de-DE" w:eastAsia="de-D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C5DA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de-DE" w:eastAsia="de-D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C5DA9"/>
    <w:rPr>
      <w:rFonts w:ascii="Arial" w:hAnsi="Arial" w:cs="Arial"/>
      <w:b/>
      <w:bCs/>
      <w:i/>
      <w:iCs/>
      <w:sz w:val="28"/>
      <w:szCs w:val="28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C5DA9"/>
    <w:rPr>
      <w:rFonts w:ascii="Arial" w:hAnsi="Arial" w:cs="Arial"/>
      <w:b/>
      <w:bCs/>
      <w:sz w:val="26"/>
      <w:szCs w:val="26"/>
      <w:lang w:val="de-DE" w:eastAsia="de-DE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4C5DA9"/>
    <w:rPr>
      <w:rFonts w:eastAsia="Times New Roman" w:cs="Times New Roman"/>
      <w:b/>
      <w:bCs/>
      <w:i/>
      <w:iCs/>
      <w:sz w:val="26"/>
      <w:szCs w:val="26"/>
      <w:lang w:val="de-DE" w:eastAsia="de-DE"/>
    </w:rPr>
  </w:style>
  <w:style w:type="character" w:styleId="Hyperlink">
    <w:name w:val="Hyperlink"/>
    <w:basedOn w:val="DefaultParagraphFont"/>
    <w:uiPriority w:val="99"/>
    <w:rsid w:val="0036154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C5DA9"/>
    <w:pPr>
      <w:tabs>
        <w:tab w:val="center" w:pos="4536"/>
        <w:tab w:val="right" w:pos="9072"/>
      </w:tabs>
    </w:pPr>
    <w:rPr>
      <w:rFonts w:eastAsia="Times New Roman"/>
      <w:szCs w:val="20"/>
      <w:lang w:val="de-DE" w:eastAsia="de-DE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C5DA9"/>
    <w:rPr>
      <w:rFonts w:eastAsia="Times New Roman" w:cs="Times New Roman"/>
      <w:sz w:val="20"/>
      <w:szCs w:val="20"/>
      <w:lang w:val="de-DE" w:eastAsia="de-DE"/>
    </w:rPr>
  </w:style>
  <w:style w:type="table" w:styleId="TableGrid">
    <w:name w:val="Table Grid"/>
    <w:basedOn w:val="TableNormal"/>
    <w:uiPriority w:val="99"/>
    <w:rsid w:val="00EC5E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E5B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664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103</TotalTime>
  <Pages>1</Pages>
  <Words>434</Words>
  <Characters>2475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Iscrizioni aperte fino al 27 febbraio 2015</dc:title>
  <dc:subject/>
  <dc:creator>Bernhard Deflorian</dc:creator>
  <cp:keywords/>
  <dc:description/>
  <cp:lastModifiedBy>pr42885</cp:lastModifiedBy>
  <cp:revision>10</cp:revision>
  <cp:lastPrinted>2013-12-03T10:09:00Z</cp:lastPrinted>
  <dcterms:created xsi:type="dcterms:W3CDTF">2015-01-30T12:16:00Z</dcterms:created>
  <dcterms:modified xsi:type="dcterms:W3CDTF">2015-02-02T09:56:00Z</dcterms:modified>
</cp:coreProperties>
</file>